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017587" w14:textId="77777777" w:rsidR="00B50862" w:rsidRDefault="00B50862" w:rsidP="00B50862">
      <w:pPr>
        <w:rPr>
          <w:szCs w:val="22"/>
        </w:rPr>
      </w:pPr>
    </w:p>
    <w:p w14:paraId="68066A92" w14:textId="77777777" w:rsidR="00A44E1C" w:rsidRDefault="00B07CF7" w:rsidP="00D11F3F">
      <w:pPr>
        <w:jc w:val="center"/>
        <w:rPr>
          <w:rFonts w:ascii="Verdana" w:hAnsi="Verdana"/>
          <w:b/>
          <w:color w:val="4F6228" w:themeColor="accent3" w:themeShade="80"/>
          <w:sz w:val="24"/>
          <w:szCs w:val="24"/>
        </w:rPr>
      </w:pPr>
      <w:r>
        <w:rPr>
          <w:rFonts w:ascii="Verdana" w:hAnsi="Verdana"/>
          <w:b/>
          <w:color w:val="4F6228" w:themeColor="accent3" w:themeShade="80"/>
          <w:sz w:val="24"/>
          <w:szCs w:val="24"/>
        </w:rPr>
        <w:t xml:space="preserve">VRIJWARINGSVERKLARING </w:t>
      </w:r>
    </w:p>
    <w:p w14:paraId="59335B86" w14:textId="77777777" w:rsidR="00B50862" w:rsidRPr="00D11F3F" w:rsidRDefault="00B07CF7" w:rsidP="00D11F3F">
      <w:pPr>
        <w:jc w:val="center"/>
        <w:rPr>
          <w:rFonts w:ascii="Verdana" w:hAnsi="Verdana"/>
          <w:b/>
          <w:color w:val="4F6228" w:themeColor="accent3" w:themeShade="80"/>
          <w:sz w:val="24"/>
          <w:szCs w:val="24"/>
        </w:rPr>
      </w:pPr>
      <w:r>
        <w:rPr>
          <w:rFonts w:ascii="Verdana" w:hAnsi="Verdana"/>
          <w:b/>
          <w:color w:val="4F6228" w:themeColor="accent3" w:themeShade="80"/>
          <w:sz w:val="24"/>
          <w:szCs w:val="24"/>
        </w:rPr>
        <w:t>TOEPASSING HANG- EN SLUITWERK OP VLUCHTDEUREN</w:t>
      </w:r>
    </w:p>
    <w:p w14:paraId="224B0085" w14:textId="77777777" w:rsidR="00B50862" w:rsidRPr="00304264" w:rsidRDefault="00B50862" w:rsidP="00B50862">
      <w:pPr>
        <w:rPr>
          <w:szCs w:val="22"/>
        </w:rPr>
      </w:pPr>
    </w:p>
    <w:p w14:paraId="325FA3D1" w14:textId="77777777" w:rsidR="00B07CF7" w:rsidRDefault="00B07CF7" w:rsidP="00B50862">
      <w:pPr>
        <w:rPr>
          <w:rFonts w:ascii="Verdana" w:hAnsi="Verdana"/>
          <w:sz w:val="20"/>
        </w:rPr>
      </w:pPr>
    </w:p>
    <w:p w14:paraId="1A1C56EE" w14:textId="77777777" w:rsidR="00B07CF7" w:rsidRDefault="00863DF7" w:rsidP="00B50862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Deze vrijwaringsverklaring betreft:</w:t>
      </w:r>
    </w:p>
    <w:p w14:paraId="4C3F9F4F" w14:textId="77777777" w:rsidR="00A44E1C" w:rsidRDefault="00A44E1C" w:rsidP="00B50862">
      <w:pPr>
        <w:rPr>
          <w:rFonts w:ascii="Verdana" w:hAnsi="Verdana"/>
          <w:sz w:val="20"/>
        </w:rPr>
      </w:pPr>
    </w:p>
    <w:p w14:paraId="3FCF720A" w14:textId="77777777" w:rsidR="00863DF7" w:rsidRDefault="00863DF7" w:rsidP="00B50862">
      <w:pPr>
        <w:rPr>
          <w:rFonts w:ascii="Verdana" w:hAnsi="Verdana"/>
          <w:sz w:val="20"/>
        </w:rPr>
      </w:pPr>
    </w:p>
    <w:p w14:paraId="1456C965" w14:textId="77777777" w:rsidR="00863DF7" w:rsidRDefault="00863DF7" w:rsidP="00863DF7">
      <w:pPr>
        <w:spacing w:after="120"/>
        <w:rPr>
          <w:rFonts w:ascii="Verdana" w:hAnsi="Verdana" w:cs="Arial"/>
          <w:sz w:val="20"/>
        </w:rPr>
      </w:pPr>
      <w:r>
        <w:rPr>
          <w:rFonts w:ascii="Verdana" w:hAnsi="Verdana"/>
          <w:sz w:val="20"/>
        </w:rPr>
        <w:t>Project:</w:t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sdt>
        <w:sdtPr>
          <w:rPr>
            <w:rFonts w:ascii="Verdana" w:hAnsi="Verdana" w:cs="Arial"/>
            <w:sz w:val="20"/>
          </w:rPr>
          <w:id w:val="289253232"/>
          <w:placeholder>
            <w:docPart w:val="2E3FEC02D0DD47F1983C13D5D0DCA407"/>
          </w:placeholder>
        </w:sdtPr>
        <w:sdtEndPr/>
        <w:sdtContent>
          <w:r>
            <w:rPr>
              <w:rFonts w:ascii="Verdana" w:hAnsi="Verdana" w:cs="Arial"/>
              <w:color w:val="4F6228" w:themeColor="accent3" w:themeShade="80"/>
              <w:sz w:val="20"/>
            </w:rPr>
            <w:t>………………………………………………..</w:t>
          </w:r>
        </w:sdtContent>
      </w:sdt>
      <w:r>
        <w:rPr>
          <w:rFonts w:ascii="Verdana" w:hAnsi="Verdana" w:cs="Arial"/>
          <w:sz w:val="20"/>
        </w:rPr>
        <w:t xml:space="preserve"> te </w:t>
      </w:r>
      <w:sdt>
        <w:sdtPr>
          <w:rPr>
            <w:rFonts w:ascii="Verdana" w:hAnsi="Verdana" w:cs="Arial"/>
            <w:sz w:val="20"/>
          </w:rPr>
          <w:id w:val="-445692029"/>
          <w:placeholder>
            <w:docPart w:val="4C6D56153D894B00B3CE3D7B407E61BC"/>
          </w:placeholder>
        </w:sdtPr>
        <w:sdtEndPr/>
        <w:sdtContent>
          <w:r>
            <w:rPr>
              <w:rFonts w:ascii="Verdana" w:hAnsi="Verdana" w:cs="Arial"/>
              <w:color w:val="4F6228" w:themeColor="accent3" w:themeShade="80"/>
              <w:sz w:val="20"/>
            </w:rPr>
            <w:t>………………………………………………..</w:t>
          </w:r>
        </w:sdtContent>
      </w:sdt>
    </w:p>
    <w:p w14:paraId="6078E069" w14:textId="77777777" w:rsidR="00863DF7" w:rsidRDefault="00863DF7" w:rsidP="00863DF7">
      <w:pPr>
        <w:spacing w:after="120"/>
        <w:rPr>
          <w:rFonts w:ascii="Verdana" w:hAnsi="Verdana" w:cs="Arial"/>
          <w:sz w:val="20"/>
        </w:rPr>
      </w:pPr>
    </w:p>
    <w:p w14:paraId="1846093E" w14:textId="77777777" w:rsidR="00863DF7" w:rsidRDefault="00863DF7" w:rsidP="00863DF7">
      <w:pPr>
        <w:spacing w:after="120"/>
        <w:rPr>
          <w:rFonts w:ascii="Verdana" w:hAnsi="Verdana" w:cs="Arial"/>
          <w:sz w:val="20"/>
        </w:rPr>
      </w:pPr>
      <w:r>
        <w:rPr>
          <w:rFonts w:ascii="Verdana" w:hAnsi="Verdana"/>
          <w:sz w:val="20"/>
        </w:rPr>
        <w:t>Architect:</w:t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sdt>
        <w:sdtPr>
          <w:rPr>
            <w:rFonts w:ascii="Verdana" w:hAnsi="Verdana" w:cs="Arial"/>
            <w:sz w:val="20"/>
          </w:rPr>
          <w:id w:val="90742216"/>
          <w:placeholder>
            <w:docPart w:val="073F09F1FFBE444491BF4DCFC2A20926"/>
          </w:placeholder>
        </w:sdtPr>
        <w:sdtEndPr/>
        <w:sdtContent>
          <w:r>
            <w:rPr>
              <w:rFonts w:ascii="Verdana" w:hAnsi="Verdana" w:cs="Arial"/>
              <w:color w:val="4F6228" w:themeColor="accent3" w:themeShade="80"/>
              <w:sz w:val="20"/>
            </w:rPr>
            <w:t>………………………………………………..</w:t>
          </w:r>
        </w:sdtContent>
      </w:sdt>
      <w:r>
        <w:rPr>
          <w:rFonts w:ascii="Verdana" w:hAnsi="Verdana" w:cs="Arial"/>
          <w:sz w:val="20"/>
        </w:rPr>
        <w:t xml:space="preserve"> te </w:t>
      </w:r>
      <w:sdt>
        <w:sdtPr>
          <w:rPr>
            <w:rFonts w:ascii="Verdana" w:hAnsi="Verdana" w:cs="Arial"/>
            <w:sz w:val="20"/>
          </w:rPr>
          <w:id w:val="1908808353"/>
          <w:placeholder>
            <w:docPart w:val="232513BE6FE44D3588CD76CBABFC23A0"/>
          </w:placeholder>
        </w:sdtPr>
        <w:sdtEndPr/>
        <w:sdtContent>
          <w:r>
            <w:rPr>
              <w:rFonts w:ascii="Verdana" w:hAnsi="Verdana" w:cs="Arial"/>
              <w:color w:val="4F6228" w:themeColor="accent3" w:themeShade="80"/>
              <w:sz w:val="20"/>
            </w:rPr>
            <w:t>………………………………………………..</w:t>
          </w:r>
        </w:sdtContent>
      </w:sdt>
    </w:p>
    <w:p w14:paraId="51DD54FB" w14:textId="77777777" w:rsidR="00863DF7" w:rsidRDefault="00863DF7" w:rsidP="00863DF7">
      <w:pPr>
        <w:spacing w:after="120"/>
        <w:rPr>
          <w:rFonts w:ascii="Verdana" w:hAnsi="Verdana"/>
          <w:sz w:val="20"/>
        </w:rPr>
      </w:pPr>
    </w:p>
    <w:p w14:paraId="331209A2" w14:textId="77777777" w:rsidR="00863DF7" w:rsidRDefault="00863DF7" w:rsidP="00863DF7">
      <w:pPr>
        <w:spacing w:after="120"/>
        <w:rPr>
          <w:rFonts w:ascii="Verdana" w:hAnsi="Verdana" w:cs="Arial"/>
          <w:sz w:val="20"/>
        </w:rPr>
      </w:pPr>
      <w:r>
        <w:rPr>
          <w:rFonts w:ascii="Verdana" w:hAnsi="Verdana"/>
          <w:sz w:val="20"/>
        </w:rPr>
        <w:t>Bouwbedrijf:</w:t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sdt>
        <w:sdtPr>
          <w:rPr>
            <w:rFonts w:ascii="Verdana" w:hAnsi="Verdana" w:cs="Arial"/>
            <w:sz w:val="20"/>
          </w:rPr>
          <w:id w:val="1567601529"/>
          <w:placeholder>
            <w:docPart w:val="5CC43DF0A596441B896257C9CDE29705"/>
          </w:placeholder>
        </w:sdtPr>
        <w:sdtEndPr/>
        <w:sdtContent>
          <w:r>
            <w:rPr>
              <w:rFonts w:ascii="Verdana" w:hAnsi="Verdana" w:cs="Arial"/>
              <w:color w:val="4F6228" w:themeColor="accent3" w:themeShade="80"/>
              <w:sz w:val="20"/>
            </w:rPr>
            <w:t>………………………………………………..</w:t>
          </w:r>
        </w:sdtContent>
      </w:sdt>
      <w:r>
        <w:rPr>
          <w:rFonts w:ascii="Verdana" w:hAnsi="Verdana" w:cs="Arial"/>
          <w:sz w:val="20"/>
        </w:rPr>
        <w:t xml:space="preserve"> te </w:t>
      </w:r>
      <w:sdt>
        <w:sdtPr>
          <w:rPr>
            <w:rFonts w:ascii="Verdana" w:hAnsi="Verdana" w:cs="Arial"/>
            <w:sz w:val="20"/>
          </w:rPr>
          <w:id w:val="-1873991305"/>
          <w:placeholder>
            <w:docPart w:val="2BA20CE64F104CAEB8AC65521E651326"/>
          </w:placeholder>
        </w:sdtPr>
        <w:sdtEndPr/>
        <w:sdtContent>
          <w:r>
            <w:rPr>
              <w:rFonts w:ascii="Verdana" w:hAnsi="Verdana" w:cs="Arial"/>
              <w:color w:val="4F6228" w:themeColor="accent3" w:themeShade="80"/>
              <w:sz w:val="20"/>
            </w:rPr>
            <w:t>………………………………………………..</w:t>
          </w:r>
        </w:sdtContent>
      </w:sdt>
    </w:p>
    <w:p w14:paraId="56086DA2" w14:textId="77777777" w:rsidR="00863DF7" w:rsidRDefault="00863DF7" w:rsidP="00863DF7">
      <w:pPr>
        <w:spacing w:after="120"/>
        <w:rPr>
          <w:rFonts w:ascii="Verdana" w:hAnsi="Verdana"/>
          <w:sz w:val="20"/>
        </w:rPr>
      </w:pPr>
    </w:p>
    <w:p w14:paraId="1C62BB44" w14:textId="77777777" w:rsidR="00863DF7" w:rsidRDefault="00863DF7" w:rsidP="00863DF7">
      <w:pPr>
        <w:spacing w:after="120"/>
        <w:rPr>
          <w:rFonts w:ascii="Verdana" w:hAnsi="Verdana" w:cs="Arial"/>
          <w:sz w:val="20"/>
        </w:rPr>
      </w:pPr>
      <w:r>
        <w:rPr>
          <w:rFonts w:ascii="Verdana" w:hAnsi="Verdana"/>
          <w:sz w:val="20"/>
        </w:rPr>
        <w:t>Opdrachtgever:</w:t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sdt>
        <w:sdtPr>
          <w:rPr>
            <w:rFonts w:ascii="Verdana" w:hAnsi="Verdana" w:cs="Arial"/>
            <w:sz w:val="20"/>
          </w:rPr>
          <w:id w:val="-907301503"/>
          <w:placeholder>
            <w:docPart w:val="F6B6A56C240C470887F00A659F641007"/>
          </w:placeholder>
        </w:sdtPr>
        <w:sdtEndPr/>
        <w:sdtContent>
          <w:r>
            <w:rPr>
              <w:rFonts w:ascii="Verdana" w:hAnsi="Verdana" w:cs="Arial"/>
              <w:color w:val="4F6228" w:themeColor="accent3" w:themeShade="80"/>
              <w:sz w:val="20"/>
            </w:rPr>
            <w:t>………………………………………………..</w:t>
          </w:r>
        </w:sdtContent>
      </w:sdt>
      <w:r>
        <w:rPr>
          <w:rFonts w:ascii="Verdana" w:hAnsi="Verdana" w:cs="Arial"/>
          <w:sz w:val="20"/>
        </w:rPr>
        <w:t xml:space="preserve"> te </w:t>
      </w:r>
      <w:sdt>
        <w:sdtPr>
          <w:rPr>
            <w:rFonts w:ascii="Verdana" w:hAnsi="Verdana" w:cs="Arial"/>
            <w:sz w:val="20"/>
          </w:rPr>
          <w:id w:val="-1912065414"/>
          <w:placeholder>
            <w:docPart w:val="3280C5CE5616485FA522D2EC4DBAD4C7"/>
          </w:placeholder>
        </w:sdtPr>
        <w:sdtEndPr/>
        <w:sdtContent>
          <w:r>
            <w:rPr>
              <w:rFonts w:ascii="Verdana" w:hAnsi="Verdana" w:cs="Arial"/>
              <w:color w:val="4F6228" w:themeColor="accent3" w:themeShade="80"/>
              <w:sz w:val="20"/>
            </w:rPr>
            <w:t>………………………………………………..</w:t>
          </w:r>
        </w:sdtContent>
      </w:sdt>
    </w:p>
    <w:p w14:paraId="12B6EA43" w14:textId="77777777" w:rsidR="00863DF7" w:rsidRDefault="00863DF7" w:rsidP="00863DF7">
      <w:pPr>
        <w:spacing w:after="120"/>
        <w:rPr>
          <w:rFonts w:ascii="Verdana" w:hAnsi="Verdana"/>
          <w:sz w:val="20"/>
        </w:rPr>
      </w:pPr>
    </w:p>
    <w:p w14:paraId="0E45B58E" w14:textId="77777777" w:rsidR="00863DF7" w:rsidRDefault="00863DF7" w:rsidP="00863DF7">
      <w:pPr>
        <w:spacing w:after="120"/>
        <w:rPr>
          <w:rFonts w:ascii="Verdana" w:hAnsi="Verdana" w:cs="Arial"/>
          <w:sz w:val="20"/>
        </w:rPr>
      </w:pPr>
      <w:r>
        <w:rPr>
          <w:rFonts w:ascii="Verdana" w:hAnsi="Verdana"/>
          <w:sz w:val="20"/>
        </w:rPr>
        <w:t>Brandweer:</w:t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sdt>
        <w:sdtPr>
          <w:rPr>
            <w:rFonts w:ascii="Verdana" w:hAnsi="Verdana" w:cs="Arial"/>
            <w:sz w:val="20"/>
          </w:rPr>
          <w:id w:val="1501230743"/>
          <w:placeholder>
            <w:docPart w:val="2F08D943DA9E465084E3DFCB3BDC7D02"/>
          </w:placeholder>
        </w:sdtPr>
        <w:sdtEndPr/>
        <w:sdtContent>
          <w:r>
            <w:rPr>
              <w:rFonts w:ascii="Verdana" w:hAnsi="Verdana" w:cs="Arial"/>
              <w:color w:val="4F6228" w:themeColor="accent3" w:themeShade="80"/>
              <w:sz w:val="20"/>
            </w:rPr>
            <w:t>………………………………………………..</w:t>
          </w:r>
        </w:sdtContent>
      </w:sdt>
      <w:r>
        <w:rPr>
          <w:rFonts w:ascii="Verdana" w:hAnsi="Verdana" w:cs="Arial"/>
          <w:sz w:val="20"/>
        </w:rPr>
        <w:t xml:space="preserve"> te </w:t>
      </w:r>
      <w:sdt>
        <w:sdtPr>
          <w:rPr>
            <w:rFonts w:ascii="Verdana" w:hAnsi="Verdana" w:cs="Arial"/>
            <w:sz w:val="20"/>
          </w:rPr>
          <w:id w:val="1893697176"/>
          <w:placeholder>
            <w:docPart w:val="400C98FE5CBF446BA9A832A1AB1C7C1F"/>
          </w:placeholder>
        </w:sdtPr>
        <w:sdtEndPr/>
        <w:sdtContent>
          <w:r>
            <w:rPr>
              <w:rFonts w:ascii="Verdana" w:hAnsi="Verdana" w:cs="Arial"/>
              <w:color w:val="4F6228" w:themeColor="accent3" w:themeShade="80"/>
              <w:sz w:val="20"/>
            </w:rPr>
            <w:t>………………………………………………..</w:t>
          </w:r>
        </w:sdtContent>
      </w:sdt>
    </w:p>
    <w:p w14:paraId="2352B851" w14:textId="77777777" w:rsidR="00863DF7" w:rsidRDefault="00863DF7" w:rsidP="00863DF7">
      <w:pPr>
        <w:spacing w:after="120"/>
        <w:rPr>
          <w:rFonts w:ascii="Verdana" w:hAnsi="Verdana"/>
          <w:sz w:val="20"/>
        </w:rPr>
      </w:pPr>
    </w:p>
    <w:p w14:paraId="3775C9F4" w14:textId="77777777" w:rsidR="00863DF7" w:rsidRDefault="00863DF7" w:rsidP="00863DF7">
      <w:pPr>
        <w:spacing w:after="120"/>
        <w:rPr>
          <w:rFonts w:ascii="Verdana" w:hAnsi="Verdana" w:cs="Arial"/>
          <w:sz w:val="20"/>
        </w:rPr>
      </w:pPr>
      <w:r>
        <w:rPr>
          <w:rFonts w:ascii="Verdana" w:hAnsi="Verdana"/>
          <w:sz w:val="20"/>
        </w:rPr>
        <w:t>Bouw- &amp; Woningtoezicht:</w:t>
      </w:r>
      <w:r>
        <w:rPr>
          <w:rFonts w:ascii="Verdana" w:hAnsi="Verdana"/>
          <w:sz w:val="20"/>
        </w:rPr>
        <w:tab/>
      </w:r>
      <w:sdt>
        <w:sdtPr>
          <w:rPr>
            <w:rFonts w:ascii="Verdana" w:hAnsi="Verdana" w:cs="Arial"/>
            <w:sz w:val="20"/>
          </w:rPr>
          <w:id w:val="-484788441"/>
          <w:placeholder>
            <w:docPart w:val="EE092896385244BD9009DB5658D9B008"/>
          </w:placeholder>
        </w:sdtPr>
        <w:sdtEndPr/>
        <w:sdtContent>
          <w:r>
            <w:rPr>
              <w:rFonts w:ascii="Verdana" w:hAnsi="Verdana" w:cs="Arial"/>
              <w:color w:val="4F6228" w:themeColor="accent3" w:themeShade="80"/>
              <w:sz w:val="20"/>
            </w:rPr>
            <w:t>………………………………………………..</w:t>
          </w:r>
        </w:sdtContent>
      </w:sdt>
      <w:r>
        <w:rPr>
          <w:rFonts w:ascii="Verdana" w:hAnsi="Verdana" w:cs="Arial"/>
          <w:sz w:val="20"/>
        </w:rPr>
        <w:t xml:space="preserve"> te </w:t>
      </w:r>
      <w:sdt>
        <w:sdtPr>
          <w:rPr>
            <w:rFonts w:ascii="Verdana" w:hAnsi="Verdana" w:cs="Arial"/>
            <w:sz w:val="20"/>
          </w:rPr>
          <w:id w:val="-1203167834"/>
          <w:placeholder>
            <w:docPart w:val="69EE8E1CB7C541C19B16BB7351F3F4F6"/>
          </w:placeholder>
        </w:sdtPr>
        <w:sdtEndPr/>
        <w:sdtContent>
          <w:r>
            <w:rPr>
              <w:rFonts w:ascii="Verdana" w:hAnsi="Verdana" w:cs="Arial"/>
              <w:color w:val="4F6228" w:themeColor="accent3" w:themeShade="80"/>
              <w:sz w:val="20"/>
            </w:rPr>
            <w:t>………………</w:t>
          </w:r>
          <w:r w:rsidR="003A10BA">
            <w:rPr>
              <w:rFonts w:ascii="Verdana" w:hAnsi="Verdana" w:cs="Arial"/>
              <w:color w:val="4F6228" w:themeColor="accent3" w:themeShade="80"/>
              <w:sz w:val="20"/>
            </w:rPr>
            <w:t>..</w:t>
          </w:r>
          <w:r>
            <w:rPr>
              <w:rFonts w:ascii="Verdana" w:hAnsi="Verdana" w:cs="Arial"/>
              <w:color w:val="4F6228" w:themeColor="accent3" w:themeShade="80"/>
              <w:sz w:val="20"/>
            </w:rPr>
            <w:t>……………………………..</w:t>
          </w:r>
        </w:sdtContent>
      </w:sdt>
    </w:p>
    <w:p w14:paraId="3CD156E7" w14:textId="77777777" w:rsidR="00863DF7" w:rsidRDefault="00863DF7" w:rsidP="00863DF7">
      <w:pPr>
        <w:spacing w:after="120"/>
        <w:rPr>
          <w:rFonts w:ascii="Verdana" w:hAnsi="Verdana"/>
          <w:sz w:val="20"/>
        </w:rPr>
      </w:pPr>
    </w:p>
    <w:p w14:paraId="45FFBDC6" w14:textId="77777777" w:rsidR="00863DF7" w:rsidRDefault="00863DF7" w:rsidP="00863DF7">
      <w:pPr>
        <w:spacing w:after="120"/>
        <w:rPr>
          <w:rFonts w:ascii="Verdana" w:hAnsi="Verdana" w:cs="Arial"/>
          <w:sz w:val="20"/>
        </w:rPr>
      </w:pPr>
      <w:r>
        <w:rPr>
          <w:rFonts w:ascii="Verdana" w:hAnsi="Verdana"/>
          <w:sz w:val="20"/>
        </w:rPr>
        <w:t>Hang- en sluitwerklev.:</w:t>
      </w:r>
      <w:r>
        <w:rPr>
          <w:rFonts w:ascii="Verdana" w:hAnsi="Verdana"/>
          <w:sz w:val="20"/>
        </w:rPr>
        <w:tab/>
      </w:r>
      <w:sdt>
        <w:sdtPr>
          <w:rPr>
            <w:rFonts w:ascii="Verdana" w:hAnsi="Verdana" w:cs="Arial"/>
            <w:sz w:val="20"/>
          </w:rPr>
          <w:id w:val="-2023150079"/>
          <w:placeholder>
            <w:docPart w:val="7EFDF4140DB54CABA3AC743B53222285"/>
          </w:placeholder>
        </w:sdtPr>
        <w:sdtEndPr/>
        <w:sdtContent>
          <w:r>
            <w:rPr>
              <w:rFonts w:ascii="Verdana" w:hAnsi="Verdana" w:cs="Arial"/>
              <w:color w:val="4F6228" w:themeColor="accent3" w:themeShade="80"/>
              <w:sz w:val="20"/>
            </w:rPr>
            <w:t>………………………………………………..</w:t>
          </w:r>
        </w:sdtContent>
      </w:sdt>
      <w:r>
        <w:rPr>
          <w:rFonts w:ascii="Verdana" w:hAnsi="Verdana" w:cs="Arial"/>
          <w:sz w:val="20"/>
        </w:rPr>
        <w:t xml:space="preserve"> te </w:t>
      </w:r>
      <w:sdt>
        <w:sdtPr>
          <w:rPr>
            <w:rFonts w:ascii="Verdana" w:hAnsi="Verdana" w:cs="Arial"/>
            <w:sz w:val="20"/>
          </w:rPr>
          <w:id w:val="579491420"/>
          <w:placeholder>
            <w:docPart w:val="8F05E59005624264802D79CDE7A64A41"/>
          </w:placeholder>
        </w:sdtPr>
        <w:sdtEndPr/>
        <w:sdtContent>
          <w:r>
            <w:rPr>
              <w:rFonts w:ascii="Verdana" w:hAnsi="Verdana" w:cs="Arial"/>
              <w:color w:val="4F6228" w:themeColor="accent3" w:themeShade="80"/>
              <w:sz w:val="20"/>
            </w:rPr>
            <w:t>………………………………………………..</w:t>
          </w:r>
        </w:sdtContent>
      </w:sdt>
    </w:p>
    <w:p w14:paraId="7F20374F" w14:textId="77777777" w:rsidR="00863DF7" w:rsidRDefault="00863DF7" w:rsidP="00863DF7">
      <w:pPr>
        <w:spacing w:after="120"/>
        <w:rPr>
          <w:rFonts w:ascii="Verdana" w:hAnsi="Verdana"/>
          <w:sz w:val="20"/>
        </w:rPr>
      </w:pPr>
    </w:p>
    <w:p w14:paraId="11F6BE80" w14:textId="77777777" w:rsidR="00863DF7" w:rsidRDefault="00863DF7" w:rsidP="00B50862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Wij maken gebruik van het recht om deze vrijwaringsverklaring op te stellen en aan u te overhandigen met betrekking tot het hierboven genoemde bouwproject. </w:t>
      </w:r>
    </w:p>
    <w:p w14:paraId="41F6DE16" w14:textId="77777777" w:rsidR="00863DF7" w:rsidRDefault="00863DF7" w:rsidP="00B50862">
      <w:pPr>
        <w:rPr>
          <w:rFonts w:ascii="Verdana" w:hAnsi="Verdana"/>
          <w:sz w:val="20"/>
        </w:rPr>
      </w:pPr>
    </w:p>
    <w:p w14:paraId="36B2C490" w14:textId="0014A603" w:rsidR="008C4F80" w:rsidRDefault="00863DF7" w:rsidP="00B50862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Wij ver</w:t>
      </w:r>
      <w:r w:rsidR="002A2F59">
        <w:rPr>
          <w:rFonts w:ascii="Verdana" w:hAnsi="Verdana"/>
          <w:sz w:val="20"/>
        </w:rPr>
        <w:t>k</w:t>
      </w:r>
      <w:r>
        <w:rPr>
          <w:rFonts w:ascii="Verdana" w:hAnsi="Verdana"/>
          <w:sz w:val="20"/>
        </w:rPr>
        <w:t xml:space="preserve">laren hierbij dat wij u uitdrukkelijk erop hebben gewezen dat </w:t>
      </w:r>
      <w:r w:rsidR="008C4F80">
        <w:rPr>
          <w:rFonts w:ascii="Verdana" w:hAnsi="Verdana"/>
          <w:sz w:val="20"/>
        </w:rPr>
        <w:t xml:space="preserve">het toegepaste hang- en sluitwerk op de in het project aanwezige vluchtdeuren niet voldoet aan de eisen van het Bouwbesluit en/of afwijkt van hetgeen wij hierin geadviseerd hebben. </w:t>
      </w:r>
    </w:p>
    <w:p w14:paraId="032BA899" w14:textId="77777777" w:rsidR="008C4F80" w:rsidRDefault="008C4F80" w:rsidP="00B50862">
      <w:pPr>
        <w:rPr>
          <w:rFonts w:ascii="Verdana" w:hAnsi="Verdana"/>
          <w:sz w:val="20"/>
        </w:rPr>
      </w:pPr>
    </w:p>
    <w:p w14:paraId="3CEFB8B8" w14:textId="77777777" w:rsidR="008C4F80" w:rsidRDefault="008C4F80" w:rsidP="00B50862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De door ons geadviseerde toepassing van hang- en sluitwerk conform de NEN-EN 179 en/of NEN-EN 1125 is door u niet overgenomen. </w:t>
      </w:r>
    </w:p>
    <w:p w14:paraId="538E3B18" w14:textId="77777777" w:rsidR="008C4F80" w:rsidRDefault="008C4F80" w:rsidP="00B50862">
      <w:pPr>
        <w:rPr>
          <w:rFonts w:ascii="Verdana" w:hAnsi="Verdana"/>
          <w:sz w:val="20"/>
        </w:rPr>
      </w:pPr>
    </w:p>
    <w:p w14:paraId="127DE6CE" w14:textId="77777777" w:rsidR="008C4F80" w:rsidRDefault="008C4F80" w:rsidP="00B50862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Derhalve aanvaarden wij geen enkele aansprakelijkheid nog verantwoordelijkheid met betrekking tot de geschiktheid </w:t>
      </w:r>
      <w:r w:rsidR="003A10BA">
        <w:rPr>
          <w:rFonts w:ascii="Verdana" w:hAnsi="Verdana"/>
          <w:sz w:val="20"/>
        </w:rPr>
        <w:t>voor hun toepassing nog</w:t>
      </w:r>
      <w:r>
        <w:rPr>
          <w:rFonts w:ascii="Verdana" w:hAnsi="Verdana"/>
          <w:sz w:val="20"/>
        </w:rPr>
        <w:t xml:space="preserve"> het functioneren van de vluchtdeuren inclusief het hang- en sluitwerk. </w:t>
      </w:r>
    </w:p>
    <w:p w14:paraId="030C3393" w14:textId="77777777" w:rsidR="003A10BA" w:rsidRDefault="003A10BA" w:rsidP="00B50862">
      <w:pPr>
        <w:rPr>
          <w:rFonts w:ascii="Verdana" w:hAnsi="Verdana"/>
          <w:sz w:val="20"/>
        </w:rPr>
      </w:pPr>
    </w:p>
    <w:p w14:paraId="06232D80" w14:textId="77777777" w:rsidR="003A10BA" w:rsidRDefault="003A10BA" w:rsidP="003A10BA">
      <w:pPr>
        <w:spacing w:after="120"/>
        <w:rPr>
          <w:rFonts w:ascii="Verdana" w:hAnsi="Verdana"/>
          <w:sz w:val="20"/>
        </w:rPr>
      </w:pPr>
    </w:p>
    <w:p w14:paraId="0E954998" w14:textId="77777777" w:rsidR="003A10BA" w:rsidRDefault="003A10BA" w:rsidP="003A10BA">
      <w:pPr>
        <w:spacing w:after="120"/>
        <w:rPr>
          <w:rFonts w:ascii="Verdana" w:hAnsi="Verdana" w:cs="Arial"/>
          <w:sz w:val="20"/>
        </w:rPr>
      </w:pPr>
      <w:r>
        <w:rPr>
          <w:rFonts w:ascii="Verdana" w:hAnsi="Verdana"/>
          <w:sz w:val="20"/>
        </w:rPr>
        <w:t xml:space="preserve">Opgesteld door: </w:t>
      </w:r>
      <w:sdt>
        <w:sdtPr>
          <w:rPr>
            <w:rFonts w:ascii="Verdana" w:hAnsi="Verdana" w:cs="Arial"/>
            <w:sz w:val="20"/>
          </w:rPr>
          <w:id w:val="-461958784"/>
          <w:placeholder>
            <w:docPart w:val="B0C83C4DD93D441E8C55070F801B877C"/>
          </w:placeholder>
        </w:sdtPr>
        <w:sdtEndPr/>
        <w:sdtContent>
          <w:bookmarkStart w:id="0" w:name="_GoBack"/>
          <w:r>
            <w:rPr>
              <w:rFonts w:ascii="Verdana" w:hAnsi="Verdana" w:cs="Arial"/>
              <w:color w:val="4F6228" w:themeColor="accent3" w:themeShade="80"/>
              <w:sz w:val="20"/>
            </w:rPr>
            <w:t>…………………..…………………..</w:t>
          </w:r>
          <w:bookmarkEnd w:id="0"/>
        </w:sdtContent>
      </w:sdt>
      <w:r>
        <w:rPr>
          <w:rFonts w:ascii="Verdana" w:hAnsi="Verdana" w:cs="Arial"/>
          <w:sz w:val="20"/>
        </w:rPr>
        <w:t xml:space="preserve"> Datum  </w:t>
      </w:r>
      <w:sdt>
        <w:sdtPr>
          <w:rPr>
            <w:rFonts w:ascii="Verdana" w:hAnsi="Verdana" w:cs="Arial"/>
            <w:sz w:val="20"/>
          </w:rPr>
          <w:id w:val="-1215114550"/>
          <w:placeholder>
            <w:docPart w:val="64D2FD229B04443F823844BB87637D0D"/>
          </w:placeholder>
        </w:sdtPr>
        <w:sdtEndPr/>
        <w:sdtContent>
          <w:r>
            <w:rPr>
              <w:rFonts w:ascii="Verdana" w:hAnsi="Verdana" w:cs="Arial"/>
              <w:color w:val="4F6228" w:themeColor="accent3" w:themeShade="80"/>
              <w:sz w:val="20"/>
            </w:rPr>
            <w:t>……………..………..</w:t>
          </w:r>
        </w:sdtContent>
      </w:sdt>
      <w:r w:rsidRPr="003A10BA">
        <w:rPr>
          <w:rFonts w:ascii="Verdana" w:hAnsi="Verdana" w:cs="Arial"/>
          <w:sz w:val="20"/>
        </w:rPr>
        <w:t xml:space="preserve"> </w:t>
      </w:r>
      <w:r>
        <w:rPr>
          <w:rFonts w:ascii="Verdana" w:hAnsi="Verdana" w:cs="Arial"/>
          <w:sz w:val="20"/>
        </w:rPr>
        <w:t xml:space="preserve">te </w:t>
      </w:r>
      <w:sdt>
        <w:sdtPr>
          <w:rPr>
            <w:rFonts w:ascii="Verdana" w:hAnsi="Verdana" w:cs="Arial"/>
            <w:sz w:val="20"/>
          </w:rPr>
          <w:id w:val="1423685945"/>
          <w:placeholder>
            <w:docPart w:val="6B5A7BBCB6AB464C9F9D8D90AF4DFB34"/>
          </w:placeholder>
        </w:sdtPr>
        <w:sdtEndPr/>
        <w:sdtContent>
          <w:r>
            <w:rPr>
              <w:rFonts w:ascii="Verdana" w:hAnsi="Verdana" w:cs="Arial"/>
              <w:color w:val="4F6228" w:themeColor="accent3" w:themeShade="80"/>
              <w:sz w:val="20"/>
            </w:rPr>
            <w:t>………………….………..</w:t>
          </w:r>
        </w:sdtContent>
      </w:sdt>
    </w:p>
    <w:p w14:paraId="1034F845" w14:textId="77777777" w:rsidR="003A10BA" w:rsidRDefault="003A10BA" w:rsidP="00B50862">
      <w:pPr>
        <w:rPr>
          <w:rFonts w:ascii="Verdana" w:hAnsi="Verdana"/>
          <w:sz w:val="20"/>
        </w:rPr>
      </w:pPr>
    </w:p>
    <w:p w14:paraId="5B25322A" w14:textId="77777777" w:rsidR="003A10BA" w:rsidRDefault="003A10BA" w:rsidP="00B50862">
      <w:pPr>
        <w:rPr>
          <w:rFonts w:ascii="Verdana" w:hAnsi="Verdana"/>
          <w:sz w:val="20"/>
        </w:rPr>
      </w:pPr>
    </w:p>
    <w:p w14:paraId="3D025534" w14:textId="77777777" w:rsidR="00863DF7" w:rsidRDefault="003A10BA" w:rsidP="00B50862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Handtekening</w:t>
      </w:r>
      <w:r w:rsidR="008C4F80">
        <w:rPr>
          <w:rFonts w:ascii="Verdana" w:hAnsi="Verdana"/>
          <w:sz w:val="20"/>
        </w:rPr>
        <w:t xml:space="preserve"> </w:t>
      </w:r>
    </w:p>
    <w:p w14:paraId="1D8B8941" w14:textId="77777777" w:rsidR="003A10BA" w:rsidRDefault="003A10BA" w:rsidP="00B50862">
      <w:pPr>
        <w:rPr>
          <w:rFonts w:ascii="Verdana" w:hAnsi="Verdana"/>
          <w:sz w:val="20"/>
        </w:rPr>
      </w:pPr>
    </w:p>
    <w:p w14:paraId="0D1D4288" w14:textId="77777777" w:rsidR="003A10BA" w:rsidRDefault="003A10BA" w:rsidP="00B50862">
      <w:pPr>
        <w:rPr>
          <w:rFonts w:ascii="Verdana" w:hAnsi="Verdana"/>
          <w:sz w:val="20"/>
        </w:rPr>
      </w:pPr>
    </w:p>
    <w:p w14:paraId="368E0C8F" w14:textId="77777777" w:rsidR="003A10BA" w:rsidRDefault="004E0018" w:rsidP="00B50862">
      <w:pPr>
        <w:rPr>
          <w:rFonts w:ascii="Verdana" w:hAnsi="Verdana"/>
          <w:sz w:val="20"/>
        </w:rPr>
      </w:pPr>
      <w:sdt>
        <w:sdtPr>
          <w:rPr>
            <w:rFonts w:ascii="Verdana" w:hAnsi="Verdana" w:cs="Arial"/>
            <w:sz w:val="20"/>
          </w:rPr>
          <w:id w:val="-2054526788"/>
          <w:placeholder>
            <w:docPart w:val="3BB873DD4F5B4CBCA781222ED38F6AA9"/>
          </w:placeholder>
        </w:sdtPr>
        <w:sdtEndPr/>
        <w:sdtContent>
          <w:r w:rsidR="003A10BA">
            <w:rPr>
              <w:rFonts w:ascii="Verdana" w:hAnsi="Verdana" w:cs="Arial"/>
              <w:color w:val="4F6228" w:themeColor="accent3" w:themeShade="80"/>
              <w:sz w:val="20"/>
            </w:rPr>
            <w:t>…………………..…………………..</w:t>
          </w:r>
        </w:sdtContent>
      </w:sdt>
    </w:p>
    <w:sectPr w:rsidR="003A10BA" w:rsidSect="00D11F3F">
      <w:headerReference w:type="default" r:id="rId8"/>
      <w:footerReference w:type="default" r:id="rId9"/>
      <w:pgSz w:w="11907" w:h="16840" w:code="9"/>
      <w:pgMar w:top="1843" w:right="1134" w:bottom="1134" w:left="1276" w:header="709" w:footer="2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7A126D" w14:textId="77777777" w:rsidR="00372D2D" w:rsidRDefault="00372D2D">
      <w:r>
        <w:separator/>
      </w:r>
    </w:p>
  </w:endnote>
  <w:endnote w:type="continuationSeparator" w:id="0">
    <w:p w14:paraId="2ACD7895" w14:textId="77777777" w:rsidR="00372D2D" w:rsidRDefault="00372D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DACDC" w14:textId="77777777" w:rsidR="00D11F3F" w:rsidRDefault="00D11F3F" w:rsidP="00D11F3F">
    <w:pPr>
      <w:pStyle w:val="Voettekst"/>
      <w:rPr>
        <w:sz w:val="18"/>
        <w:szCs w:val="18"/>
        <w:lang w:val="nl-NL"/>
      </w:rPr>
    </w:pPr>
    <w:r>
      <w:rPr>
        <w:sz w:val="18"/>
        <w:szCs w:val="18"/>
        <w:lang w:val="nl-NL"/>
      </w:rPr>
      <w:t>© Algemene Branchevereniging VHS</w:t>
    </w:r>
  </w:p>
  <w:p w14:paraId="584D2E24" w14:textId="77777777" w:rsidR="00D11F3F" w:rsidRPr="001806FD" w:rsidRDefault="00D11F3F" w:rsidP="00D11F3F">
    <w:pPr>
      <w:pStyle w:val="Voettekst"/>
      <w:jc w:val="right"/>
      <w:rPr>
        <w:sz w:val="18"/>
        <w:szCs w:val="18"/>
        <w:lang w:val="nl-NL"/>
      </w:rPr>
    </w:pPr>
    <w:r>
      <w:rPr>
        <w:sz w:val="18"/>
        <w:szCs w:val="18"/>
        <w:lang w:val="nl-NL"/>
      </w:rPr>
      <w:t>Zilverstraat 69</w:t>
    </w:r>
  </w:p>
  <w:p w14:paraId="23EFFA17" w14:textId="77777777" w:rsidR="00D11F3F" w:rsidRPr="001806FD" w:rsidRDefault="00D11F3F" w:rsidP="00D11F3F">
    <w:pPr>
      <w:pStyle w:val="Voettekst"/>
      <w:jc w:val="right"/>
      <w:rPr>
        <w:sz w:val="18"/>
        <w:szCs w:val="18"/>
        <w:lang w:val="nl-NL"/>
      </w:rPr>
    </w:pPr>
    <w:r w:rsidRPr="001806FD">
      <w:rPr>
        <w:sz w:val="18"/>
        <w:szCs w:val="18"/>
        <w:lang w:val="nl-NL"/>
      </w:rPr>
      <w:t>Postbus 190, 2700 AD  Zoetermeer</w:t>
    </w:r>
  </w:p>
  <w:p w14:paraId="485A041F" w14:textId="77777777" w:rsidR="00D11F3F" w:rsidRPr="002A2F59" w:rsidRDefault="00D11F3F" w:rsidP="00D11F3F">
    <w:pPr>
      <w:pStyle w:val="Voettekst"/>
      <w:jc w:val="right"/>
      <w:rPr>
        <w:sz w:val="18"/>
        <w:szCs w:val="18"/>
        <w:lang w:val="it-IT"/>
      </w:rPr>
    </w:pPr>
    <w:r w:rsidRPr="002A2F59">
      <w:rPr>
        <w:sz w:val="18"/>
        <w:szCs w:val="18"/>
        <w:lang w:val="it-IT"/>
      </w:rPr>
      <w:t>Telefoon (079) 353 12 70</w:t>
    </w:r>
  </w:p>
  <w:p w14:paraId="405CE2D7" w14:textId="77777777" w:rsidR="00B50862" w:rsidRPr="002A2F59" w:rsidRDefault="00D11F3F" w:rsidP="00D11F3F">
    <w:pPr>
      <w:pStyle w:val="Voettekst"/>
      <w:jc w:val="right"/>
      <w:rPr>
        <w:rStyle w:val="Paginanummer"/>
        <w:lang w:val="it-IT"/>
      </w:rPr>
    </w:pPr>
    <w:r w:rsidRPr="002A2F59">
      <w:rPr>
        <w:sz w:val="18"/>
        <w:szCs w:val="18"/>
        <w:lang w:val="it-IT"/>
      </w:rPr>
      <w:t>E-mail: vhs@fme.nl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84A9C9" w14:textId="77777777" w:rsidR="00372D2D" w:rsidRDefault="00372D2D">
      <w:r>
        <w:separator/>
      </w:r>
    </w:p>
  </w:footnote>
  <w:footnote w:type="continuationSeparator" w:id="0">
    <w:p w14:paraId="589C5FBB" w14:textId="77777777" w:rsidR="00372D2D" w:rsidRDefault="00372D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FD3F01" w14:textId="77777777" w:rsidR="00D11F3F" w:rsidRDefault="00D11F3F" w:rsidP="00D11F3F">
    <w:pPr>
      <w:pStyle w:val="Koptekst"/>
      <w:jc w:val="right"/>
    </w:pPr>
    <w:r>
      <w:rPr>
        <w:noProof/>
        <w:lang w:val="nl-NL"/>
      </w:rPr>
      <w:drawing>
        <wp:inline distT="0" distB="0" distL="0" distR="0" wp14:anchorId="00A84F1D" wp14:editId="53EFADDA">
          <wp:extent cx="2644977" cy="914400"/>
          <wp:effectExtent l="0" t="0" r="3175" b="0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HS_Logo_01_NL_H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2363" cy="9204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A471C2"/>
    <w:multiLevelType w:val="hybridMultilevel"/>
    <w:tmpl w:val="5A7828B4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tlH790vdfoKJCZQZGRbKXrjUmbnFcV4StDNZGODnTh9YI2zKK3ymiz5kUDg2QWEB1QeRcOuPAtK64VhHxxxzgw==" w:salt="pCU42f/y8BTkU2VldxQxcA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44AB"/>
    <w:rsid w:val="001806FD"/>
    <w:rsid w:val="002A2F59"/>
    <w:rsid w:val="00364098"/>
    <w:rsid w:val="00372D2D"/>
    <w:rsid w:val="003944AB"/>
    <w:rsid w:val="003A10BA"/>
    <w:rsid w:val="004E0018"/>
    <w:rsid w:val="006D22E1"/>
    <w:rsid w:val="006E5B87"/>
    <w:rsid w:val="00715721"/>
    <w:rsid w:val="00786275"/>
    <w:rsid w:val="00793D84"/>
    <w:rsid w:val="00863DF7"/>
    <w:rsid w:val="008C4F80"/>
    <w:rsid w:val="008D571C"/>
    <w:rsid w:val="008E06A3"/>
    <w:rsid w:val="00901DFE"/>
    <w:rsid w:val="00A44E1C"/>
    <w:rsid w:val="00B07CF7"/>
    <w:rsid w:val="00B50862"/>
    <w:rsid w:val="00D11F3F"/>
    <w:rsid w:val="00EF2A00"/>
    <w:rsid w:val="00F77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A570FBC"/>
  <w15:docId w15:val="{F8D6BAF0-CEB0-4DB0-B1F1-D23AFAE4B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Univers" w:hAnsi="Univers"/>
      <w:sz w:val="22"/>
      <w:lang w:val="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B50862"/>
  </w:style>
  <w:style w:type="table" w:styleId="Tabelraster">
    <w:name w:val="Table Grid"/>
    <w:basedOn w:val="Standaardtabel"/>
    <w:rsid w:val="001806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rsid w:val="0071572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715721"/>
    <w:rPr>
      <w:rFonts w:ascii="Tahoma" w:hAnsi="Tahoma" w:cs="Tahoma"/>
      <w:sz w:val="16"/>
      <w:szCs w:val="16"/>
      <w:lang w:val="nl"/>
    </w:rPr>
  </w:style>
  <w:style w:type="character" w:styleId="Tekstvantijdelijkeaanduiding">
    <w:name w:val="Placeholder Text"/>
    <w:basedOn w:val="Standaardalinea-lettertype"/>
    <w:uiPriority w:val="99"/>
    <w:semiHidden/>
    <w:rsid w:val="00D11F3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group\word97\sjabloon\faxnl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E3FEC02D0DD47F1983C13D5D0DCA40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2FACC1A-89ED-4504-8111-1816ECCF9248}"/>
      </w:docPartPr>
      <w:docPartBody>
        <w:p w:rsidR="00A208B2" w:rsidRDefault="00000EE1" w:rsidP="00000EE1">
          <w:pPr>
            <w:pStyle w:val="2E3FEC02D0DD47F1983C13D5D0DCA407"/>
          </w:pPr>
          <w:r w:rsidRPr="002867DB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4C6D56153D894B00B3CE3D7B407E61B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95E7FF8-E5F9-48EA-94DF-9054399ED733}"/>
      </w:docPartPr>
      <w:docPartBody>
        <w:p w:rsidR="00A208B2" w:rsidRDefault="00000EE1" w:rsidP="00000EE1">
          <w:pPr>
            <w:pStyle w:val="4C6D56153D894B00B3CE3D7B407E61BC"/>
          </w:pPr>
          <w:r w:rsidRPr="002867DB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073F09F1FFBE444491BF4DCFC2A2092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79EA975-71A9-4286-9A41-C4C5B3B23AEA}"/>
      </w:docPartPr>
      <w:docPartBody>
        <w:p w:rsidR="00A208B2" w:rsidRDefault="00000EE1" w:rsidP="00000EE1">
          <w:pPr>
            <w:pStyle w:val="073F09F1FFBE444491BF4DCFC2A20926"/>
          </w:pPr>
          <w:r w:rsidRPr="002867DB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232513BE6FE44D3588CD76CBABFC23A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B5B4613-AD43-436D-8E07-CA1FC2F1F68F}"/>
      </w:docPartPr>
      <w:docPartBody>
        <w:p w:rsidR="00A208B2" w:rsidRDefault="00000EE1" w:rsidP="00000EE1">
          <w:pPr>
            <w:pStyle w:val="232513BE6FE44D3588CD76CBABFC23A0"/>
          </w:pPr>
          <w:r w:rsidRPr="002867DB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5CC43DF0A596441B896257C9CDE2970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110AFB0-2E9A-43D8-B90F-5746B7571D5C}"/>
      </w:docPartPr>
      <w:docPartBody>
        <w:p w:rsidR="00A208B2" w:rsidRDefault="00000EE1" w:rsidP="00000EE1">
          <w:pPr>
            <w:pStyle w:val="5CC43DF0A596441B896257C9CDE29705"/>
          </w:pPr>
          <w:r w:rsidRPr="002867DB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2BA20CE64F104CAEB8AC65521E65132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DC60550-5FC8-4D9E-AF9D-B1E9146A31B6}"/>
      </w:docPartPr>
      <w:docPartBody>
        <w:p w:rsidR="00A208B2" w:rsidRDefault="00000EE1" w:rsidP="00000EE1">
          <w:pPr>
            <w:pStyle w:val="2BA20CE64F104CAEB8AC65521E651326"/>
          </w:pPr>
          <w:r w:rsidRPr="002867DB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F6B6A56C240C470887F00A659F64100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F9F2898-632C-456A-BF67-178E3768074C}"/>
      </w:docPartPr>
      <w:docPartBody>
        <w:p w:rsidR="00A208B2" w:rsidRDefault="00000EE1" w:rsidP="00000EE1">
          <w:pPr>
            <w:pStyle w:val="F6B6A56C240C470887F00A659F641007"/>
          </w:pPr>
          <w:r w:rsidRPr="002867DB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3280C5CE5616485FA522D2EC4DBAD4C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4872F4B-3939-46F8-89F9-3BCDE2F7165F}"/>
      </w:docPartPr>
      <w:docPartBody>
        <w:p w:rsidR="00A208B2" w:rsidRDefault="00000EE1" w:rsidP="00000EE1">
          <w:pPr>
            <w:pStyle w:val="3280C5CE5616485FA522D2EC4DBAD4C7"/>
          </w:pPr>
          <w:r w:rsidRPr="002867DB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2F08D943DA9E465084E3DFCB3BDC7D0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83C06D6-34DB-4970-A005-F521D946DA68}"/>
      </w:docPartPr>
      <w:docPartBody>
        <w:p w:rsidR="00A208B2" w:rsidRDefault="00000EE1" w:rsidP="00000EE1">
          <w:pPr>
            <w:pStyle w:val="2F08D943DA9E465084E3DFCB3BDC7D02"/>
          </w:pPr>
          <w:r w:rsidRPr="002867DB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400C98FE5CBF446BA9A832A1AB1C7C1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0D0B5D4-C5CE-420B-BA15-3CC740B45A0B}"/>
      </w:docPartPr>
      <w:docPartBody>
        <w:p w:rsidR="00A208B2" w:rsidRDefault="00000EE1" w:rsidP="00000EE1">
          <w:pPr>
            <w:pStyle w:val="400C98FE5CBF446BA9A832A1AB1C7C1F"/>
          </w:pPr>
          <w:r w:rsidRPr="002867DB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EE092896385244BD9009DB5658D9B00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E323358-A888-4019-8870-ADB254F2E9AF}"/>
      </w:docPartPr>
      <w:docPartBody>
        <w:p w:rsidR="00A208B2" w:rsidRDefault="00000EE1" w:rsidP="00000EE1">
          <w:pPr>
            <w:pStyle w:val="EE092896385244BD9009DB5658D9B008"/>
          </w:pPr>
          <w:r w:rsidRPr="002867DB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69EE8E1CB7C541C19B16BB7351F3F4F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BA8C448-3F16-426A-94CD-C651599810CD}"/>
      </w:docPartPr>
      <w:docPartBody>
        <w:p w:rsidR="00A208B2" w:rsidRDefault="00000EE1" w:rsidP="00000EE1">
          <w:pPr>
            <w:pStyle w:val="69EE8E1CB7C541C19B16BB7351F3F4F6"/>
          </w:pPr>
          <w:r w:rsidRPr="002867DB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7EFDF4140DB54CABA3AC743B5322228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B3C861A-827D-46B7-AA86-CDC7444C91FF}"/>
      </w:docPartPr>
      <w:docPartBody>
        <w:p w:rsidR="00A208B2" w:rsidRDefault="00000EE1" w:rsidP="00000EE1">
          <w:pPr>
            <w:pStyle w:val="7EFDF4140DB54CABA3AC743B53222285"/>
          </w:pPr>
          <w:r w:rsidRPr="002867DB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8F05E59005624264802D79CDE7A64A4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FEA342-1579-4DE9-80D3-2C13043A2DF6}"/>
      </w:docPartPr>
      <w:docPartBody>
        <w:p w:rsidR="00A208B2" w:rsidRDefault="00000EE1" w:rsidP="00000EE1">
          <w:pPr>
            <w:pStyle w:val="8F05E59005624264802D79CDE7A64A41"/>
          </w:pPr>
          <w:r w:rsidRPr="002867DB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B0C83C4DD93D441E8C55070F801B877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D2AB24D-7659-40C8-AEE3-6B86F8123ED5}"/>
      </w:docPartPr>
      <w:docPartBody>
        <w:p w:rsidR="00A208B2" w:rsidRDefault="00000EE1" w:rsidP="00000EE1">
          <w:pPr>
            <w:pStyle w:val="B0C83C4DD93D441E8C55070F801B877C"/>
          </w:pPr>
          <w:r w:rsidRPr="002867DB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64D2FD229B04443F823844BB87637D0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F6A6311-9A87-4923-9F3B-357D06FD6A54}"/>
      </w:docPartPr>
      <w:docPartBody>
        <w:p w:rsidR="00A208B2" w:rsidRDefault="00000EE1" w:rsidP="00000EE1">
          <w:pPr>
            <w:pStyle w:val="64D2FD229B04443F823844BB87637D0D"/>
          </w:pPr>
          <w:r w:rsidRPr="002867DB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6B5A7BBCB6AB464C9F9D8D90AF4DFB3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F13DC2D-F1E3-432D-8C3C-6BAF375931B4}"/>
      </w:docPartPr>
      <w:docPartBody>
        <w:p w:rsidR="00A208B2" w:rsidRDefault="00000EE1" w:rsidP="00000EE1">
          <w:pPr>
            <w:pStyle w:val="6B5A7BBCB6AB464C9F9D8D90AF4DFB34"/>
          </w:pPr>
          <w:r w:rsidRPr="002867DB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3BB873DD4F5B4CBCA781222ED38F6AA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912612A-D95D-494B-95B7-6B78DF98AF23}"/>
      </w:docPartPr>
      <w:docPartBody>
        <w:p w:rsidR="00A208B2" w:rsidRDefault="00000EE1" w:rsidP="00000EE1">
          <w:pPr>
            <w:pStyle w:val="3BB873DD4F5B4CBCA781222ED38F6AA9"/>
          </w:pPr>
          <w:r w:rsidRPr="002867DB">
            <w:rPr>
              <w:rStyle w:val="Tekstvantijdelijkeaanduiding"/>
            </w:rPr>
            <w:t>Klik hier als u tekst wilt invoeren.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3163"/>
    <w:rsid w:val="00000EE1"/>
    <w:rsid w:val="00383163"/>
    <w:rsid w:val="00A20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000EE1"/>
    <w:rPr>
      <w:color w:val="808080"/>
    </w:rPr>
  </w:style>
  <w:style w:type="paragraph" w:customStyle="1" w:styleId="33E42F142D52481D8112C31DFAB3068C">
    <w:name w:val="33E42F142D52481D8112C31DFAB3068C"/>
    <w:rsid w:val="00383163"/>
  </w:style>
  <w:style w:type="paragraph" w:customStyle="1" w:styleId="678C8B1C9E1D4EFDAE22613104F16AB7">
    <w:name w:val="678C8B1C9E1D4EFDAE22613104F16AB7"/>
    <w:rsid w:val="00383163"/>
  </w:style>
  <w:style w:type="paragraph" w:customStyle="1" w:styleId="BEAF56C27F7A4986A6837D4600A4614C">
    <w:name w:val="BEAF56C27F7A4986A6837D4600A4614C"/>
    <w:rsid w:val="00383163"/>
  </w:style>
  <w:style w:type="paragraph" w:customStyle="1" w:styleId="14639B3B154243AFBD6C2909B1D11B5E">
    <w:name w:val="14639B3B154243AFBD6C2909B1D11B5E"/>
    <w:rsid w:val="00383163"/>
  </w:style>
  <w:style w:type="paragraph" w:customStyle="1" w:styleId="066DE5E3CA44457B8FC1D0EBCBADFF33">
    <w:name w:val="066DE5E3CA44457B8FC1D0EBCBADFF33"/>
    <w:rsid w:val="00383163"/>
  </w:style>
  <w:style w:type="paragraph" w:customStyle="1" w:styleId="2E3FEC02D0DD47F1983C13D5D0DCA407">
    <w:name w:val="2E3FEC02D0DD47F1983C13D5D0DCA407"/>
    <w:rsid w:val="00000EE1"/>
    <w:pPr>
      <w:spacing w:after="160" w:line="259" w:lineRule="auto"/>
    </w:pPr>
  </w:style>
  <w:style w:type="paragraph" w:customStyle="1" w:styleId="4C6D56153D894B00B3CE3D7B407E61BC">
    <w:name w:val="4C6D56153D894B00B3CE3D7B407E61BC"/>
    <w:rsid w:val="00000EE1"/>
    <w:pPr>
      <w:spacing w:after="160" w:line="259" w:lineRule="auto"/>
    </w:pPr>
  </w:style>
  <w:style w:type="paragraph" w:customStyle="1" w:styleId="073F09F1FFBE444491BF4DCFC2A20926">
    <w:name w:val="073F09F1FFBE444491BF4DCFC2A20926"/>
    <w:rsid w:val="00000EE1"/>
    <w:pPr>
      <w:spacing w:after="160" w:line="259" w:lineRule="auto"/>
    </w:pPr>
  </w:style>
  <w:style w:type="paragraph" w:customStyle="1" w:styleId="232513BE6FE44D3588CD76CBABFC23A0">
    <w:name w:val="232513BE6FE44D3588CD76CBABFC23A0"/>
    <w:rsid w:val="00000EE1"/>
    <w:pPr>
      <w:spacing w:after="160" w:line="259" w:lineRule="auto"/>
    </w:pPr>
  </w:style>
  <w:style w:type="paragraph" w:customStyle="1" w:styleId="5CC43DF0A596441B896257C9CDE29705">
    <w:name w:val="5CC43DF0A596441B896257C9CDE29705"/>
    <w:rsid w:val="00000EE1"/>
    <w:pPr>
      <w:spacing w:after="160" w:line="259" w:lineRule="auto"/>
    </w:pPr>
  </w:style>
  <w:style w:type="paragraph" w:customStyle="1" w:styleId="2BA20CE64F104CAEB8AC65521E651326">
    <w:name w:val="2BA20CE64F104CAEB8AC65521E651326"/>
    <w:rsid w:val="00000EE1"/>
    <w:pPr>
      <w:spacing w:after="160" w:line="259" w:lineRule="auto"/>
    </w:pPr>
  </w:style>
  <w:style w:type="paragraph" w:customStyle="1" w:styleId="F6B6A56C240C470887F00A659F641007">
    <w:name w:val="F6B6A56C240C470887F00A659F641007"/>
    <w:rsid w:val="00000EE1"/>
    <w:pPr>
      <w:spacing w:after="160" w:line="259" w:lineRule="auto"/>
    </w:pPr>
  </w:style>
  <w:style w:type="paragraph" w:customStyle="1" w:styleId="3280C5CE5616485FA522D2EC4DBAD4C7">
    <w:name w:val="3280C5CE5616485FA522D2EC4DBAD4C7"/>
    <w:rsid w:val="00000EE1"/>
    <w:pPr>
      <w:spacing w:after="160" w:line="259" w:lineRule="auto"/>
    </w:pPr>
  </w:style>
  <w:style w:type="paragraph" w:customStyle="1" w:styleId="2F08D943DA9E465084E3DFCB3BDC7D02">
    <w:name w:val="2F08D943DA9E465084E3DFCB3BDC7D02"/>
    <w:rsid w:val="00000EE1"/>
    <w:pPr>
      <w:spacing w:after="160" w:line="259" w:lineRule="auto"/>
    </w:pPr>
  </w:style>
  <w:style w:type="paragraph" w:customStyle="1" w:styleId="400C98FE5CBF446BA9A832A1AB1C7C1F">
    <w:name w:val="400C98FE5CBF446BA9A832A1AB1C7C1F"/>
    <w:rsid w:val="00000EE1"/>
    <w:pPr>
      <w:spacing w:after="160" w:line="259" w:lineRule="auto"/>
    </w:pPr>
  </w:style>
  <w:style w:type="paragraph" w:customStyle="1" w:styleId="EE092896385244BD9009DB5658D9B008">
    <w:name w:val="EE092896385244BD9009DB5658D9B008"/>
    <w:rsid w:val="00000EE1"/>
    <w:pPr>
      <w:spacing w:after="160" w:line="259" w:lineRule="auto"/>
    </w:pPr>
  </w:style>
  <w:style w:type="paragraph" w:customStyle="1" w:styleId="69EE8E1CB7C541C19B16BB7351F3F4F6">
    <w:name w:val="69EE8E1CB7C541C19B16BB7351F3F4F6"/>
    <w:rsid w:val="00000EE1"/>
    <w:pPr>
      <w:spacing w:after="160" w:line="259" w:lineRule="auto"/>
    </w:pPr>
  </w:style>
  <w:style w:type="paragraph" w:customStyle="1" w:styleId="7EFDF4140DB54CABA3AC743B53222285">
    <w:name w:val="7EFDF4140DB54CABA3AC743B53222285"/>
    <w:rsid w:val="00000EE1"/>
    <w:pPr>
      <w:spacing w:after="160" w:line="259" w:lineRule="auto"/>
    </w:pPr>
  </w:style>
  <w:style w:type="paragraph" w:customStyle="1" w:styleId="8F05E59005624264802D79CDE7A64A41">
    <w:name w:val="8F05E59005624264802D79CDE7A64A41"/>
    <w:rsid w:val="00000EE1"/>
    <w:pPr>
      <w:spacing w:after="160" w:line="259" w:lineRule="auto"/>
    </w:pPr>
  </w:style>
  <w:style w:type="paragraph" w:customStyle="1" w:styleId="B0C83C4DD93D441E8C55070F801B877C">
    <w:name w:val="B0C83C4DD93D441E8C55070F801B877C"/>
    <w:rsid w:val="00000EE1"/>
    <w:pPr>
      <w:spacing w:after="160" w:line="259" w:lineRule="auto"/>
    </w:pPr>
  </w:style>
  <w:style w:type="paragraph" w:customStyle="1" w:styleId="64D2FD229B04443F823844BB87637D0D">
    <w:name w:val="64D2FD229B04443F823844BB87637D0D"/>
    <w:rsid w:val="00000EE1"/>
    <w:pPr>
      <w:spacing w:after="160" w:line="259" w:lineRule="auto"/>
    </w:pPr>
  </w:style>
  <w:style w:type="paragraph" w:customStyle="1" w:styleId="6B5A7BBCB6AB464C9F9D8D90AF4DFB34">
    <w:name w:val="6B5A7BBCB6AB464C9F9D8D90AF4DFB34"/>
    <w:rsid w:val="00000EE1"/>
    <w:pPr>
      <w:spacing w:after="160" w:line="259" w:lineRule="auto"/>
    </w:pPr>
  </w:style>
  <w:style w:type="paragraph" w:customStyle="1" w:styleId="3BB873DD4F5B4CBCA781222ED38F6AA9">
    <w:name w:val="3BB873DD4F5B4CBCA781222ED38F6AA9"/>
    <w:rsid w:val="00000EE1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433DEE-D30C-4E60-8212-AE8C60F2E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faxnl</Template>
  <TotalTime>0</TotalTime>
  <Pages>1</Pages>
  <Words>162</Words>
  <Characters>1284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Fax</vt:lpstr>
    </vt:vector>
  </TitlesOfParts>
  <Company>Escape</Company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creator>vos</dc:creator>
  <dc:description>Dit is een standaard fax, gemaakt voor de Vereniging FME-CWM.</dc:description>
  <cp:lastModifiedBy>Arjen Koole</cp:lastModifiedBy>
  <cp:revision>7</cp:revision>
  <cp:lastPrinted>2019-06-06T12:41:00Z</cp:lastPrinted>
  <dcterms:created xsi:type="dcterms:W3CDTF">2019-06-06T12:18:00Z</dcterms:created>
  <dcterms:modified xsi:type="dcterms:W3CDTF">2019-08-28T06:13:00Z</dcterms:modified>
</cp:coreProperties>
</file>